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E50EB" w14:textId="425BC052" w:rsidR="00C12789" w:rsidRDefault="00381365" w:rsidP="00381365">
      <w:pPr>
        <w:jc w:val="center"/>
        <w:rPr>
          <w:b/>
          <w:sz w:val="44"/>
          <w:szCs w:val="44"/>
        </w:rPr>
      </w:pPr>
      <w:r w:rsidRPr="00220A76">
        <w:rPr>
          <w:b/>
          <w:sz w:val="44"/>
          <w:szCs w:val="44"/>
        </w:rPr>
        <w:t xml:space="preserve">FICHE BÉNÉVOLE OCCITANIA CUP </w:t>
      </w:r>
      <w:r w:rsidR="000C03BE">
        <w:rPr>
          <w:b/>
          <w:sz w:val="44"/>
          <w:szCs w:val="44"/>
        </w:rPr>
        <w:t>VIII (</w:t>
      </w:r>
      <w:r w:rsidRPr="00220A76">
        <w:rPr>
          <w:b/>
          <w:sz w:val="44"/>
          <w:szCs w:val="44"/>
        </w:rPr>
        <w:t>20</w:t>
      </w:r>
      <w:r w:rsidR="005D2081">
        <w:rPr>
          <w:b/>
          <w:sz w:val="44"/>
          <w:szCs w:val="44"/>
        </w:rPr>
        <w:t>26</w:t>
      </w:r>
      <w:r w:rsidR="000C03BE">
        <w:rPr>
          <w:b/>
          <w:sz w:val="44"/>
          <w:szCs w:val="44"/>
        </w:rPr>
        <w:t>)</w:t>
      </w:r>
    </w:p>
    <w:p w14:paraId="06BE50EC" w14:textId="77777777" w:rsidR="00381365" w:rsidRPr="004B0122" w:rsidRDefault="004B0122" w:rsidP="00220A76">
      <w:pPr>
        <w:rPr>
          <w:i/>
        </w:rPr>
      </w:pPr>
      <w:r w:rsidRPr="004B0122">
        <w:rPr>
          <w:i/>
          <w:sz w:val="16"/>
          <w:szCs w:val="16"/>
          <w:highlight w:val="yellow"/>
        </w:rPr>
        <w:t xml:space="preserve"> </w:t>
      </w:r>
      <w:r w:rsidR="00220A76" w:rsidRPr="004B0122">
        <w:rPr>
          <w:i/>
          <w:sz w:val="16"/>
          <w:szCs w:val="16"/>
          <w:highlight w:val="yellow"/>
        </w:rPr>
        <w:t>(Version informatique)</w:t>
      </w:r>
      <w:r w:rsidR="00220A76" w:rsidRPr="004B0122">
        <w:rPr>
          <w:i/>
        </w:rPr>
        <w:t xml:space="preserve"> Document à retourner complété à l’adresse suivante : </w:t>
      </w:r>
      <w:hyperlink r:id="rId8" w:history="1">
        <w:r w:rsidR="00220A76" w:rsidRPr="004B0122">
          <w:rPr>
            <w:rStyle w:val="Lienhypertexte"/>
            <w:i/>
          </w:rPr>
          <w:t>comite.voile.34@gmail.com</w:t>
        </w:r>
      </w:hyperlink>
    </w:p>
    <w:p w14:paraId="06BE50ED" w14:textId="77777777" w:rsidR="00220A76" w:rsidRDefault="00220A76" w:rsidP="00220A76">
      <w:pPr>
        <w:rPr>
          <w:szCs w:val="20"/>
        </w:rPr>
      </w:pPr>
      <w:r w:rsidRPr="004B0122">
        <w:rPr>
          <w:i/>
          <w:sz w:val="16"/>
          <w:szCs w:val="16"/>
          <w:highlight w:val="yellow"/>
        </w:rPr>
        <w:t>(Version manuscrite)</w:t>
      </w:r>
      <w:r w:rsidRPr="004B0122">
        <w:rPr>
          <w:i/>
          <w:szCs w:val="20"/>
        </w:rPr>
        <w:t xml:space="preserve"> Document à retourner complété à l’adresse postale qui figure en pied de page</w:t>
      </w:r>
      <w:r>
        <w:rPr>
          <w:szCs w:val="20"/>
        </w:rPr>
        <w:t>.</w:t>
      </w:r>
    </w:p>
    <w:p w14:paraId="06BE50EE" w14:textId="77777777" w:rsidR="00220A76" w:rsidRDefault="00220A76" w:rsidP="00220A76">
      <w:pPr>
        <w:rPr>
          <w:b/>
          <w:szCs w:val="20"/>
        </w:rPr>
      </w:pPr>
    </w:p>
    <w:p w14:paraId="06BE50EF" w14:textId="77777777" w:rsidR="00381365" w:rsidRDefault="00DB41C1" w:rsidP="00381365">
      <w:pPr>
        <w:rPr>
          <w:b/>
          <w:szCs w:val="20"/>
        </w:rPr>
      </w:pPr>
      <w:r>
        <w:rPr>
          <w:b/>
          <w:szCs w:val="20"/>
        </w:rPr>
        <w:t xml:space="preserve">NOM : </w:t>
      </w:r>
      <w:sdt>
        <w:sdtPr>
          <w:rPr>
            <w:rStyle w:val="Style1"/>
          </w:rPr>
          <w:alias w:val="NOM"/>
          <w:tag w:val="NOM"/>
          <w:id w:val="176352491"/>
          <w:placeholder>
            <w:docPart w:val="0DEE864FCB614FE0AC14562084BB6100"/>
          </w:placeholder>
          <w:showingPlcHdr/>
        </w:sdtPr>
        <w:sdtEndPr>
          <w:rPr>
            <w:rStyle w:val="Policepardfaut"/>
            <w:rFonts w:ascii="Calibri" w:hAnsi="Calibri"/>
            <w:b w:val="0"/>
            <w:caps w:val="0"/>
            <w:sz w:val="22"/>
            <w:szCs w:val="20"/>
          </w:rPr>
        </w:sdtEndPr>
        <w:sdtContent>
          <w:r w:rsidR="001D31FF">
            <w:rPr>
              <w:rStyle w:val="Textedelespacerserv"/>
            </w:rPr>
            <w:t>Cliquez ici pour taper votre nom</w:t>
          </w:r>
          <w:r w:rsidR="00662109" w:rsidRPr="00C65F1E">
            <w:rPr>
              <w:rStyle w:val="Textedelespacerserv"/>
            </w:rPr>
            <w:t>.</w:t>
          </w:r>
        </w:sdtContent>
      </w:sdt>
      <w:r w:rsidR="00AA32D8">
        <w:rPr>
          <w:szCs w:val="20"/>
        </w:rPr>
        <w:tab/>
      </w:r>
      <w:r w:rsidR="00AA32D8">
        <w:rPr>
          <w:szCs w:val="20"/>
        </w:rPr>
        <w:tab/>
      </w:r>
      <w:r w:rsidR="00AA32D8">
        <w:rPr>
          <w:szCs w:val="20"/>
        </w:rPr>
        <w:tab/>
        <w:t xml:space="preserve">CLUB : </w:t>
      </w:r>
      <w:sdt>
        <w:sdtPr>
          <w:rPr>
            <w:rStyle w:val="Style1"/>
          </w:rPr>
          <w:alias w:val="Club"/>
          <w:tag w:val="Club"/>
          <w:id w:val="178047812"/>
          <w:placeholder>
            <w:docPart w:val="AB35B12AD621429F9B97A9A260B1CEE2"/>
          </w:placeholder>
          <w:showingPlcHdr/>
          <w:text/>
        </w:sdtPr>
        <w:sdtEndPr>
          <w:rPr>
            <w:rStyle w:val="Policepardfaut"/>
            <w:rFonts w:ascii="Calibri" w:hAnsi="Calibri"/>
            <w:b w:val="0"/>
            <w:caps w:val="0"/>
            <w:sz w:val="22"/>
            <w:szCs w:val="20"/>
          </w:rPr>
        </w:sdtEndPr>
        <w:sdtContent>
          <w:r w:rsidR="001D31FF">
            <w:rPr>
              <w:rStyle w:val="Textedelespacerserv"/>
            </w:rPr>
            <w:t>Cliquez ici pour taper son sigle</w:t>
          </w:r>
          <w:r w:rsidR="00AA32D8" w:rsidRPr="001644DA">
            <w:rPr>
              <w:rStyle w:val="Textedelespacerserv"/>
            </w:rPr>
            <w:t>.</w:t>
          </w:r>
        </w:sdtContent>
      </w:sdt>
    </w:p>
    <w:p w14:paraId="06BE50F0" w14:textId="77777777" w:rsidR="00381365" w:rsidRDefault="00DB41C1" w:rsidP="00381365">
      <w:pPr>
        <w:rPr>
          <w:b/>
          <w:szCs w:val="20"/>
        </w:rPr>
      </w:pPr>
      <w:r>
        <w:rPr>
          <w:b/>
          <w:szCs w:val="20"/>
        </w:rPr>
        <w:t xml:space="preserve">Prénom : </w:t>
      </w:r>
      <w:sdt>
        <w:sdtPr>
          <w:rPr>
            <w:rStyle w:val="Style2"/>
          </w:rPr>
          <w:alias w:val="prénom"/>
          <w:tag w:val="prénom"/>
          <w:id w:val="176352492"/>
          <w:placeholder>
            <w:docPart w:val="A3AFEA218FDE46738117F9381E124D6D"/>
          </w:placeholder>
          <w:showingPlcHdr/>
        </w:sdtPr>
        <w:sdtEndPr>
          <w:rPr>
            <w:rStyle w:val="Style2"/>
          </w:rPr>
        </w:sdtEndPr>
        <w:sdtContent>
          <w:r w:rsidR="001D31FF">
            <w:rPr>
              <w:rStyle w:val="Textedelespacerserv"/>
            </w:rPr>
            <w:t>Cliquez ici pour taper votre prénom</w:t>
          </w:r>
          <w:r w:rsidR="00662109" w:rsidRPr="00C65F1E">
            <w:rPr>
              <w:rStyle w:val="Textedelespacerserv"/>
            </w:rPr>
            <w:t>.</w:t>
          </w:r>
        </w:sdtContent>
      </w:sdt>
    </w:p>
    <w:p w14:paraId="06BE50F1" w14:textId="77777777" w:rsidR="00381365" w:rsidRDefault="00F8411F" w:rsidP="00381365">
      <w:pPr>
        <w:rPr>
          <w:b/>
          <w:szCs w:val="20"/>
        </w:rPr>
      </w:pPr>
      <w:r>
        <w:rPr>
          <w:b/>
          <w:szCs w:val="20"/>
        </w:rPr>
        <w:t xml:space="preserve">Né(e) le : </w:t>
      </w:r>
      <w:sdt>
        <w:sdtPr>
          <w:rPr>
            <w:b/>
            <w:szCs w:val="20"/>
          </w:rPr>
          <w:alias w:val="DDN"/>
          <w:tag w:val="DDN"/>
          <w:id w:val="178047802"/>
          <w:placeholder>
            <w:docPart w:val="07D4308EC8E842C892964B6589CBEFAA"/>
          </w:placeholder>
          <w:showingPlcHdr/>
          <w:date>
            <w:dateFormat w:val="d MMMM yyyy"/>
            <w:lid w:val="fr-FR"/>
            <w:storeMappedDataAs w:val="dateTime"/>
            <w:calendar w:val="gregorian"/>
          </w:date>
        </w:sdtPr>
        <w:sdtEndPr/>
        <w:sdtContent>
          <w:r w:rsidR="00662109" w:rsidRPr="001644DA">
            <w:rPr>
              <w:rStyle w:val="Textedelespacerserv"/>
            </w:rPr>
            <w:t xml:space="preserve">Cliquez ici </w:t>
          </w:r>
          <w:r w:rsidR="001D31FF">
            <w:rPr>
              <w:rStyle w:val="Textedelespacerserv"/>
            </w:rPr>
            <w:t>pour entrer votre</w:t>
          </w:r>
          <w:r w:rsidR="00662109" w:rsidRPr="001644DA">
            <w:rPr>
              <w:rStyle w:val="Textedelespacerserv"/>
            </w:rPr>
            <w:t xml:space="preserve"> date.</w:t>
          </w:r>
        </w:sdtContent>
      </w:sdt>
      <w:r w:rsidR="00220A76">
        <w:rPr>
          <w:b/>
          <w:szCs w:val="20"/>
        </w:rPr>
        <w:tab/>
      </w:r>
      <w:r w:rsidR="00220A76">
        <w:rPr>
          <w:b/>
          <w:szCs w:val="20"/>
        </w:rPr>
        <w:tab/>
        <w:t xml:space="preserve">Taille : </w:t>
      </w:r>
      <w:sdt>
        <w:sdtPr>
          <w:rPr>
            <w:b/>
            <w:szCs w:val="20"/>
          </w:rPr>
          <w:alias w:val="taille"/>
          <w:tag w:val="taille"/>
          <w:id w:val="-1566984888"/>
          <w:placeholder>
            <w:docPart w:val="CF77B08AD41948FBA26FF747516A3BDF"/>
          </w:placeholder>
          <w:dropDownList>
            <w:listItem w:value="Choisissez un élément."/>
            <w:listItem w:displayText="S" w:value="S"/>
            <w:listItem w:displayText="M" w:value="M"/>
            <w:listItem w:displayText="L" w:value="L"/>
            <w:listItem w:displayText="XL" w:value="XL"/>
            <w:listItem w:displayText="XXL" w:value="XXL"/>
            <w:listItem w:displayText="XXXL" w:value="XXXL"/>
          </w:dropDownList>
        </w:sdtPr>
        <w:sdtEndPr/>
        <w:sdtContent>
          <w:r w:rsidR="00045C20" w:rsidRPr="00C92E28">
            <w:rPr>
              <w:rStyle w:val="Textedelespacerserv"/>
            </w:rPr>
            <w:t>Choisiss</w:t>
          </w:r>
          <w:r w:rsidR="001D31FF">
            <w:rPr>
              <w:rStyle w:val="Textedelespacerserv"/>
            </w:rPr>
            <w:t>ez une taille</w:t>
          </w:r>
          <w:r w:rsidR="00045C20" w:rsidRPr="00C92E28">
            <w:rPr>
              <w:rStyle w:val="Textedelespacerserv"/>
            </w:rPr>
            <w:t>.</w:t>
          </w:r>
        </w:sdtContent>
      </w:sdt>
    </w:p>
    <w:p w14:paraId="06BE50F2" w14:textId="77777777" w:rsidR="00F8411F" w:rsidRDefault="00F8411F" w:rsidP="00381365">
      <w:pPr>
        <w:rPr>
          <w:b/>
          <w:szCs w:val="20"/>
        </w:rPr>
      </w:pPr>
      <w:r>
        <w:rPr>
          <w:b/>
          <w:szCs w:val="20"/>
        </w:rPr>
        <w:t>N° Téléphone portable :</w:t>
      </w:r>
      <w:r w:rsidR="009F4DDF">
        <w:rPr>
          <w:b/>
          <w:szCs w:val="20"/>
        </w:rPr>
        <w:t xml:space="preserve"> </w:t>
      </w:r>
      <w:sdt>
        <w:sdtPr>
          <w:rPr>
            <w:b/>
            <w:szCs w:val="20"/>
          </w:rPr>
          <w:alias w:val="tel"/>
          <w:tag w:val="tel"/>
          <w:id w:val="178047808"/>
          <w:placeholder>
            <w:docPart w:val="9DACF2D4E0204036B5360D9B9304A95C"/>
          </w:placeholder>
          <w:showingPlcHdr/>
          <w:text/>
        </w:sdtPr>
        <w:sdtEndPr/>
        <w:sdtContent>
          <w:r w:rsidR="009F4DDF">
            <w:rPr>
              <w:rStyle w:val="Textedelespacerserv"/>
            </w:rPr>
            <w:t>Cliquez ici pour taper votre N°</w:t>
          </w:r>
          <w:r w:rsidRPr="001644DA">
            <w:rPr>
              <w:rStyle w:val="Textedelespacerserv"/>
            </w:rPr>
            <w:t>.</w:t>
          </w:r>
        </w:sdtContent>
      </w:sdt>
    </w:p>
    <w:p w14:paraId="06BE50F3" w14:textId="77777777" w:rsidR="00F8411F" w:rsidRDefault="00F8411F" w:rsidP="00381365">
      <w:pPr>
        <w:rPr>
          <w:b/>
          <w:szCs w:val="20"/>
        </w:rPr>
      </w:pPr>
      <w:r>
        <w:rPr>
          <w:b/>
          <w:szCs w:val="20"/>
        </w:rPr>
        <w:t xml:space="preserve">Courriel : </w:t>
      </w:r>
      <w:sdt>
        <w:sdtPr>
          <w:rPr>
            <w:b/>
            <w:szCs w:val="20"/>
          </w:rPr>
          <w:alias w:val="@"/>
          <w:tag w:val="@"/>
          <w:id w:val="178047810"/>
          <w:placeholder>
            <w:docPart w:val="062B52250F7E45C78186ACEE302CA162"/>
          </w:placeholder>
          <w:showingPlcHdr/>
          <w:text/>
        </w:sdtPr>
        <w:sdtEndPr/>
        <w:sdtContent>
          <w:r w:rsidR="001D31FF">
            <w:rPr>
              <w:rStyle w:val="Textedelespacerserv"/>
            </w:rPr>
            <w:t>Cliquez ici pour taper votre @</w:t>
          </w:r>
          <w:r w:rsidRPr="001644DA">
            <w:rPr>
              <w:rStyle w:val="Textedelespacerserv"/>
            </w:rPr>
            <w:t>.</w:t>
          </w:r>
        </w:sdtContent>
      </w:sdt>
    </w:p>
    <w:p w14:paraId="06BE50F4" w14:textId="77777777" w:rsidR="00F8411F" w:rsidRDefault="00045C20" w:rsidP="00381365">
      <w:pPr>
        <w:rPr>
          <w:b/>
          <w:szCs w:val="20"/>
        </w:rPr>
      </w:pPr>
      <w:r>
        <w:rPr>
          <w:b/>
          <w:szCs w:val="20"/>
        </w:rPr>
        <w:t xml:space="preserve">Permis côtier : </w:t>
      </w:r>
      <w:sdt>
        <w:sdtPr>
          <w:rPr>
            <w:b/>
            <w:szCs w:val="20"/>
          </w:rPr>
          <w:alias w:val="Permis"/>
          <w:tag w:val="Permis"/>
          <w:id w:val="-1566984885"/>
          <w:placeholder>
            <w:docPart w:val="154C950976FA4618BEA1D810D0EAEF17"/>
          </w:placeholder>
          <w:showingPlcHdr/>
          <w:dropDownList>
            <w:listItem w:value="Choisissez un élément."/>
            <w:listItem w:displayText="OUI" w:value="OUI"/>
            <w:listItem w:displayText="NON" w:value="NON"/>
          </w:dropDownList>
        </w:sdtPr>
        <w:sdtEndPr/>
        <w:sdtContent>
          <w:r w:rsidR="001D31FF">
            <w:rPr>
              <w:rStyle w:val="Textedelespacerserv"/>
            </w:rPr>
            <w:t>Choisissez OUI ou NON</w:t>
          </w:r>
          <w:r w:rsidR="00593066" w:rsidRPr="00C92E28">
            <w:rPr>
              <w:rStyle w:val="Textedelespacerserv"/>
            </w:rPr>
            <w:t>.</w:t>
          </w:r>
        </w:sdtContent>
      </w:sdt>
    </w:p>
    <w:p w14:paraId="06BE50F5" w14:textId="77777777" w:rsidR="00045C20" w:rsidRDefault="00FD11F6" w:rsidP="00381365">
      <w:pPr>
        <w:rPr>
          <w:b/>
          <w:szCs w:val="20"/>
        </w:rPr>
      </w:pPr>
      <w:r>
        <w:rPr>
          <w:b/>
          <w:szCs w:val="20"/>
        </w:rPr>
        <w:t xml:space="preserve">Êtes vous titulaire du Brevet National de Secourisme : </w:t>
      </w:r>
      <w:sdt>
        <w:sdtPr>
          <w:rPr>
            <w:b/>
            <w:szCs w:val="20"/>
          </w:rPr>
          <w:alias w:val="BNS"/>
          <w:tag w:val="BNS"/>
          <w:id w:val="-1566984880"/>
          <w:placeholder>
            <w:docPart w:val="A2AFB27BB1F24610B730833CBF01E6A2"/>
          </w:placeholder>
          <w:showingPlcHdr/>
          <w:dropDownList>
            <w:listItem w:value="Choisissez un élément."/>
            <w:listItem w:displayText="OUI" w:value="OUI"/>
            <w:listItem w:displayText="NON" w:value="NON"/>
          </w:dropDownList>
        </w:sdtPr>
        <w:sdtEndPr/>
        <w:sdtContent>
          <w:r>
            <w:rPr>
              <w:rStyle w:val="Textedelespacerserv"/>
            </w:rPr>
            <w:t>Choisissez OUI ou NON</w:t>
          </w:r>
          <w:r w:rsidRPr="00C92E28">
            <w:rPr>
              <w:rStyle w:val="Textedelespacerserv"/>
            </w:rPr>
            <w:t>.</w:t>
          </w:r>
        </w:sdtContent>
      </w:sdt>
    </w:p>
    <w:p w14:paraId="06BE50F6" w14:textId="77777777" w:rsidR="00FD11F6" w:rsidRDefault="00FD11F6" w:rsidP="00381365">
      <w:pPr>
        <w:rPr>
          <w:b/>
          <w:szCs w:val="20"/>
        </w:rPr>
      </w:pPr>
      <w:r>
        <w:rPr>
          <w:b/>
          <w:szCs w:val="20"/>
        </w:rPr>
        <w:t xml:space="preserve">DISPONIBILTÉ : </w:t>
      </w:r>
      <w:sdt>
        <w:sdtPr>
          <w:rPr>
            <w:b/>
            <w:szCs w:val="20"/>
          </w:rPr>
          <w:id w:val="-1566984877"/>
          <w:placeholder>
            <w:docPart w:val="FF9A75D9F8234E81BB7C0E8722AAF46F"/>
          </w:placeholder>
          <w:showingPlcHdr/>
          <w:text/>
        </w:sdtPr>
        <w:sdtEndPr/>
        <w:sdtContent>
          <w:r w:rsidR="008F2F0F">
            <w:rPr>
              <w:rStyle w:val="Textedelespacerserv"/>
            </w:rPr>
            <w:t xml:space="preserve">Cliquez ici pour </w:t>
          </w:r>
          <w:r w:rsidR="005E4C47">
            <w:rPr>
              <w:rStyle w:val="Textedelespacerserv"/>
            </w:rPr>
            <w:t>taper vos disponibilités</w:t>
          </w:r>
          <w:r w:rsidR="008F2F0F">
            <w:rPr>
              <w:rStyle w:val="Textedelespacerserv"/>
            </w:rPr>
            <w:t xml:space="preserve"> </w:t>
          </w:r>
          <w:r w:rsidR="005E4C47">
            <w:rPr>
              <w:rStyle w:val="Textedelespacerserv"/>
            </w:rPr>
            <w:t xml:space="preserve">: </w:t>
          </w:r>
          <w:r w:rsidR="008F2F0F">
            <w:rPr>
              <w:rStyle w:val="Textedelespacerserv"/>
            </w:rPr>
            <w:t>Vendredi, Samedi, Dimanche et plages horaires</w:t>
          </w:r>
          <w:r w:rsidRPr="00C92E28">
            <w:rPr>
              <w:rStyle w:val="Textedelespacerserv"/>
            </w:rPr>
            <w:t>.</w:t>
          </w:r>
        </w:sdtContent>
      </w:sdt>
    </w:p>
    <w:p w14:paraId="06BE50F7" w14:textId="77777777" w:rsidR="00100C07" w:rsidRDefault="00100C07" w:rsidP="00381365">
      <w:pPr>
        <w:rPr>
          <w:b/>
          <w:szCs w:val="20"/>
        </w:rPr>
      </w:pPr>
      <w:r>
        <w:rPr>
          <w:b/>
          <w:szCs w:val="20"/>
        </w:rPr>
        <w:t xml:space="preserve">SOUHAITS : </w:t>
      </w:r>
      <w:sdt>
        <w:sdtPr>
          <w:rPr>
            <w:b/>
            <w:szCs w:val="20"/>
          </w:rPr>
          <w:id w:val="-1564480295"/>
          <w:placeholder>
            <w:docPart w:val="29EA0776C3AC4DD8A68C9D1A3084818F"/>
          </w:placeholder>
          <w:showingPlcHdr/>
          <w:text/>
        </w:sdtPr>
        <w:sdtEndPr/>
        <w:sdtContent>
          <w:r>
            <w:rPr>
              <w:rStyle w:val="Textedelespacerserv"/>
            </w:rPr>
            <w:t>Cliquez ici pour exprimer vos souhaits concernant votre participation à l'organisation de la manifestation</w:t>
          </w:r>
          <w:r w:rsidRPr="00FC5667">
            <w:rPr>
              <w:rStyle w:val="Textedelespacerserv"/>
            </w:rPr>
            <w:t>.</w:t>
          </w:r>
          <w:r w:rsidR="00784091">
            <w:rPr>
              <w:rStyle w:val="Textedelespacerserv"/>
            </w:rPr>
            <w:t xml:space="preserve"> Préférence : poste à terre ou sur l'eau…</w:t>
          </w:r>
        </w:sdtContent>
      </w:sdt>
    </w:p>
    <w:p w14:paraId="06BE50F8" w14:textId="77777777" w:rsidR="00100C07" w:rsidRDefault="00100C07" w:rsidP="00381365">
      <w:pPr>
        <w:rPr>
          <w:b/>
          <w:szCs w:val="20"/>
        </w:rPr>
      </w:pPr>
    </w:p>
    <w:p w14:paraId="06BE50F9" w14:textId="23FD0A53" w:rsidR="00100C07" w:rsidRDefault="00100C07" w:rsidP="00100C07">
      <w:pPr>
        <w:jc w:val="center"/>
        <w:rPr>
          <w:b/>
          <w:sz w:val="36"/>
          <w:szCs w:val="36"/>
        </w:rPr>
      </w:pPr>
      <w:r w:rsidRPr="00100C07">
        <w:rPr>
          <w:b/>
          <w:sz w:val="36"/>
          <w:szCs w:val="36"/>
        </w:rPr>
        <w:t xml:space="preserve">BIENVENUE DANS L'ÉQUIPE DE L'OCCITANIA </w:t>
      </w:r>
      <w:r w:rsidR="006A6E06">
        <w:rPr>
          <w:b/>
          <w:sz w:val="36"/>
          <w:szCs w:val="36"/>
        </w:rPr>
        <w:t>VIII</w:t>
      </w:r>
    </w:p>
    <w:p w14:paraId="06BE50FA" w14:textId="77777777" w:rsidR="0031103E" w:rsidRPr="0031103E" w:rsidRDefault="0031103E" w:rsidP="00100C07">
      <w:pPr>
        <w:jc w:val="center"/>
        <w:rPr>
          <w:b/>
          <w:sz w:val="16"/>
          <w:szCs w:val="16"/>
        </w:rPr>
      </w:pPr>
    </w:p>
    <w:p w14:paraId="06BE50FB" w14:textId="77777777" w:rsidR="00100C07" w:rsidRPr="0031103E" w:rsidRDefault="00B83D29" w:rsidP="00100C07">
      <w:pPr>
        <w:rPr>
          <w:i/>
          <w:sz w:val="16"/>
          <w:szCs w:val="16"/>
        </w:rPr>
      </w:pPr>
      <w:r w:rsidRPr="0031103E">
        <w:rPr>
          <w:i/>
          <w:sz w:val="16"/>
          <w:szCs w:val="16"/>
        </w:rPr>
        <w:t>Les informations recueillies à partir de ce formulaire font l’objet d’un traitement informatique destin</w:t>
      </w:r>
      <w:r w:rsidR="0031103E">
        <w:rPr>
          <w:i/>
          <w:sz w:val="16"/>
          <w:szCs w:val="16"/>
        </w:rPr>
        <w:t>é au Comité Départemental de Voile de l'Hérault p</w:t>
      </w:r>
      <w:r w:rsidRPr="0031103E">
        <w:rPr>
          <w:i/>
          <w:sz w:val="16"/>
          <w:szCs w:val="16"/>
        </w:rPr>
        <w:t xml:space="preserve">our la ou les finalité(s) suivante(s) : Recherches </w:t>
      </w:r>
      <w:r w:rsidR="0031103E">
        <w:rPr>
          <w:i/>
          <w:sz w:val="16"/>
          <w:szCs w:val="16"/>
        </w:rPr>
        <w:t xml:space="preserve">de bénévoles, badges, planning. </w:t>
      </w:r>
      <w:r w:rsidRPr="0031103E">
        <w:rPr>
          <w:i/>
          <w:sz w:val="16"/>
          <w:szCs w:val="16"/>
        </w:rPr>
        <w:t xml:space="preserve">Le ou les destinataire(s) des données </w:t>
      </w:r>
      <w:r w:rsidR="0031103E">
        <w:rPr>
          <w:i/>
          <w:sz w:val="16"/>
          <w:szCs w:val="16"/>
        </w:rPr>
        <w:t>sont : le CDV34 et les Clubs de voile co-organisateurs de l'OCCITANIA CUP</w:t>
      </w:r>
      <w:r w:rsidRPr="0031103E">
        <w:rPr>
          <w:i/>
          <w:sz w:val="16"/>
          <w:szCs w:val="16"/>
        </w:rPr>
        <w:t>. Conformément à la loi « informatique et libertés » du 6 janvier 1978 modifiée, vous disposez d’un droit d’accès et de rectification aux informations qui vous concernent.  Vous pouvez accéder aux informations vous co</w:t>
      </w:r>
      <w:r w:rsidR="0031103E" w:rsidRPr="0031103E">
        <w:rPr>
          <w:i/>
          <w:sz w:val="16"/>
          <w:szCs w:val="16"/>
        </w:rPr>
        <w:t xml:space="preserve">ncernant en vous adressant à </w:t>
      </w:r>
      <w:r w:rsidR="0031103E">
        <w:rPr>
          <w:i/>
          <w:sz w:val="16"/>
          <w:szCs w:val="16"/>
        </w:rPr>
        <w:t>comite.voile.34@gmail.com</w:t>
      </w:r>
    </w:p>
    <w:sectPr w:rsidR="00100C07" w:rsidRPr="0031103E" w:rsidSect="00007717">
      <w:headerReference w:type="default" r:id="rId9"/>
      <w:footerReference w:type="default" r:id="rId10"/>
      <w:pgSz w:w="11906" w:h="16838"/>
      <w:pgMar w:top="1814" w:right="567" w:bottom="2381" w:left="851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CB1DF" w14:textId="77777777" w:rsidR="00E51AB6" w:rsidRDefault="00E51AB6" w:rsidP="003D5010">
      <w:pPr>
        <w:spacing w:after="0" w:line="240" w:lineRule="auto"/>
      </w:pPr>
      <w:r>
        <w:separator/>
      </w:r>
    </w:p>
  </w:endnote>
  <w:endnote w:type="continuationSeparator" w:id="0">
    <w:p w14:paraId="5DAAFF55" w14:textId="77777777" w:rsidR="00E51AB6" w:rsidRDefault="00E51AB6" w:rsidP="003D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E5101" w14:textId="77777777" w:rsidR="003D5010" w:rsidRPr="007F13A5" w:rsidRDefault="00475706" w:rsidP="007F13A5">
    <w:pPr>
      <w:pStyle w:val="Default"/>
      <w:tabs>
        <w:tab w:val="left" w:pos="6521"/>
      </w:tabs>
      <w:jc w:val="center"/>
      <w:rPr>
        <w:b/>
        <w:bCs/>
        <w:sz w:val="16"/>
        <w:szCs w:val="16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8752" behindDoc="1" locked="0" layoutInCell="1" allowOverlap="1" wp14:anchorId="06BE510C" wp14:editId="06BE510D">
          <wp:simplePos x="0" y="0"/>
          <wp:positionH relativeFrom="column">
            <wp:posOffset>5757545</wp:posOffset>
          </wp:positionH>
          <wp:positionV relativeFrom="paragraph">
            <wp:posOffset>-97790</wp:posOffset>
          </wp:positionV>
          <wp:extent cx="980440" cy="1219200"/>
          <wp:effectExtent l="19050" t="0" r="0" b="0"/>
          <wp:wrapTight wrapText="bothSides">
            <wp:wrapPolygon edited="0">
              <wp:start x="-420" y="0"/>
              <wp:lineTo x="-420" y="21263"/>
              <wp:lineTo x="21404" y="21263"/>
              <wp:lineTo x="21404" y="0"/>
              <wp:lineTo x="-420" y="0"/>
            </wp:wrapPolygon>
          </wp:wrapTight>
          <wp:docPr id="5" name="Image 3" descr="logo_cd34_vertical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d34_vertical_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0440" cy="121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6BE510E" wp14:editId="06BE510F">
          <wp:simplePos x="0" y="0"/>
          <wp:positionH relativeFrom="column">
            <wp:posOffset>-307975</wp:posOffset>
          </wp:positionH>
          <wp:positionV relativeFrom="paragraph">
            <wp:posOffset>36195</wp:posOffset>
          </wp:positionV>
          <wp:extent cx="1955800" cy="810260"/>
          <wp:effectExtent l="19050" t="0" r="6350" b="0"/>
          <wp:wrapTight wrapText="bothSides">
            <wp:wrapPolygon edited="0">
              <wp:start x="-210" y="0"/>
              <wp:lineTo x="-210" y="21329"/>
              <wp:lineTo x="11571" y="21329"/>
              <wp:lineTo x="17252" y="21329"/>
              <wp:lineTo x="21670" y="19298"/>
              <wp:lineTo x="21670" y="0"/>
              <wp:lineTo x="-210" y="0"/>
            </wp:wrapPolygon>
          </wp:wrapTight>
          <wp:docPr id="6" name="Image 5" descr="Logo Hérault Sport version cartouche blan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érault Sport version cartouche blanch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55800" cy="81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5364" w:rsidRPr="00C12789">
      <w:rPr>
        <w:b/>
        <w:bCs/>
        <w:color w:val="0070C0"/>
        <w:sz w:val="22"/>
        <w:szCs w:val="22"/>
      </w:rPr>
      <w:t>CDV</w:t>
    </w:r>
    <w:r w:rsidR="003D5010" w:rsidRPr="00C12789">
      <w:rPr>
        <w:b/>
        <w:bCs/>
        <w:color w:val="0070C0"/>
        <w:sz w:val="22"/>
        <w:szCs w:val="22"/>
      </w:rPr>
      <w:t>34</w:t>
    </w:r>
    <w:r w:rsidR="007F13A5">
      <w:rPr>
        <w:color w:val="0070C0"/>
        <w:sz w:val="22"/>
        <w:szCs w:val="22"/>
      </w:rPr>
      <w:t xml:space="preserve"> </w:t>
    </w:r>
    <w:r w:rsidR="00805364" w:rsidRPr="00D94FFA">
      <w:rPr>
        <w:color w:val="0070C0"/>
        <w:sz w:val="16"/>
        <w:szCs w:val="16"/>
      </w:rPr>
      <w:t>Maison Départementale des S</w:t>
    </w:r>
    <w:r w:rsidR="00D94FFA" w:rsidRPr="00D94FFA">
      <w:rPr>
        <w:color w:val="0070C0"/>
        <w:sz w:val="16"/>
        <w:szCs w:val="16"/>
      </w:rPr>
      <w:t>ports</w:t>
    </w:r>
    <w:r w:rsidR="007F13A5">
      <w:rPr>
        <w:color w:val="0070C0"/>
        <w:sz w:val="16"/>
        <w:szCs w:val="16"/>
      </w:rPr>
      <w:t xml:space="preserve"> Nelson MANDELA</w:t>
    </w:r>
  </w:p>
  <w:p w14:paraId="06BE5102" w14:textId="77777777" w:rsidR="003D5010" w:rsidRPr="00D94FFA" w:rsidRDefault="007F13A5" w:rsidP="007F13A5">
    <w:pPr>
      <w:pStyle w:val="Default"/>
      <w:tabs>
        <w:tab w:val="left" w:pos="6237"/>
      </w:tabs>
      <w:ind w:left="567"/>
      <w:jc w:val="center"/>
      <w:rPr>
        <w:color w:val="0070C0"/>
        <w:sz w:val="16"/>
        <w:szCs w:val="16"/>
      </w:rPr>
    </w:pPr>
    <w:r>
      <w:rPr>
        <w:color w:val="0070C0"/>
        <w:sz w:val="16"/>
        <w:szCs w:val="16"/>
      </w:rPr>
      <w:t xml:space="preserve">66 </w:t>
    </w:r>
    <w:r w:rsidR="00137184">
      <w:rPr>
        <w:color w:val="0070C0"/>
        <w:sz w:val="16"/>
        <w:szCs w:val="16"/>
      </w:rPr>
      <w:t>Esplanade de l’</w:t>
    </w:r>
    <w:proofErr w:type="spellStart"/>
    <w:r w:rsidR="00137184">
      <w:rPr>
        <w:color w:val="0070C0"/>
        <w:sz w:val="16"/>
        <w:szCs w:val="16"/>
      </w:rPr>
      <w:t>E</w:t>
    </w:r>
    <w:r w:rsidR="00336DF0" w:rsidRPr="00D94FFA">
      <w:rPr>
        <w:color w:val="0070C0"/>
        <w:sz w:val="16"/>
        <w:szCs w:val="16"/>
      </w:rPr>
      <w:t>galité</w:t>
    </w:r>
    <w:proofErr w:type="spellEnd"/>
    <w:r w:rsidR="00336DF0" w:rsidRPr="00D94FFA">
      <w:rPr>
        <w:color w:val="0070C0"/>
        <w:sz w:val="16"/>
        <w:szCs w:val="16"/>
      </w:rPr>
      <w:t xml:space="preserve"> BP 7250</w:t>
    </w:r>
    <w:r w:rsidRPr="00D94FFA">
      <w:rPr>
        <w:color w:val="0070C0"/>
        <w:sz w:val="16"/>
        <w:szCs w:val="16"/>
      </w:rPr>
      <w:t xml:space="preserve"> </w:t>
    </w:r>
    <w:proofErr w:type="spellStart"/>
    <w:r w:rsidRPr="00D94FFA">
      <w:rPr>
        <w:color w:val="0070C0"/>
        <w:sz w:val="16"/>
        <w:szCs w:val="16"/>
      </w:rPr>
      <w:t>Pierresvives</w:t>
    </w:r>
    <w:proofErr w:type="spellEnd"/>
  </w:p>
  <w:p w14:paraId="06BE5103" w14:textId="77777777" w:rsidR="003D5010" w:rsidRDefault="00805364" w:rsidP="00D94FFA">
    <w:pPr>
      <w:pStyle w:val="Default"/>
      <w:tabs>
        <w:tab w:val="left" w:pos="3119"/>
      </w:tabs>
      <w:ind w:left="567"/>
      <w:jc w:val="center"/>
      <w:rPr>
        <w:color w:val="0070C0"/>
        <w:sz w:val="16"/>
        <w:szCs w:val="16"/>
      </w:rPr>
    </w:pPr>
    <w:r w:rsidRPr="00D94FFA">
      <w:rPr>
        <w:color w:val="0070C0"/>
        <w:sz w:val="16"/>
        <w:szCs w:val="16"/>
      </w:rPr>
      <w:t>34086</w:t>
    </w:r>
    <w:r w:rsidR="00336DF0" w:rsidRPr="00D94FFA">
      <w:rPr>
        <w:color w:val="0070C0"/>
        <w:sz w:val="16"/>
        <w:szCs w:val="16"/>
      </w:rPr>
      <w:t xml:space="preserve"> MONTPELLIER CEDEX 4</w:t>
    </w:r>
  </w:p>
  <w:p w14:paraId="06BE5104" w14:textId="77777777" w:rsidR="00137184" w:rsidRDefault="00D94FFA" w:rsidP="00D94FFA">
    <w:pPr>
      <w:pStyle w:val="Default"/>
      <w:tabs>
        <w:tab w:val="left" w:pos="3119"/>
      </w:tabs>
      <w:ind w:left="567"/>
      <w:jc w:val="center"/>
      <w:rPr>
        <w:b/>
        <w:bCs/>
        <w:color w:val="0070C0"/>
        <w:sz w:val="16"/>
        <w:szCs w:val="16"/>
      </w:rPr>
    </w:pPr>
    <w:r w:rsidRPr="00D94FFA">
      <w:rPr>
        <w:b/>
        <w:bCs/>
        <w:color w:val="0070C0"/>
        <w:sz w:val="16"/>
        <w:szCs w:val="16"/>
      </w:rPr>
      <w:t xml:space="preserve">Tel : </w:t>
    </w:r>
    <w:r w:rsidR="007F13A5">
      <w:rPr>
        <w:b/>
        <w:color w:val="0070C0"/>
        <w:sz w:val="16"/>
        <w:szCs w:val="16"/>
      </w:rPr>
      <w:t xml:space="preserve">04 67 67 40 67 </w:t>
    </w:r>
    <w:r w:rsidR="00137184">
      <w:rPr>
        <w:b/>
        <w:bCs/>
        <w:color w:val="0070C0"/>
        <w:sz w:val="16"/>
        <w:szCs w:val="16"/>
      </w:rPr>
      <w:t xml:space="preserve">    Courriel</w:t>
    </w:r>
    <w:r w:rsidR="007F13A5">
      <w:rPr>
        <w:b/>
        <w:bCs/>
        <w:color w:val="0070C0"/>
        <w:sz w:val="16"/>
        <w:szCs w:val="16"/>
      </w:rPr>
      <w:t xml:space="preserve"> : </w:t>
    </w:r>
    <w:hyperlink r:id="rId3" w:history="1">
      <w:r w:rsidR="00137184" w:rsidRPr="00D05B3C">
        <w:rPr>
          <w:rStyle w:val="Lienhypertexte"/>
          <w:b/>
          <w:bCs/>
          <w:sz w:val="16"/>
          <w:szCs w:val="16"/>
        </w:rPr>
        <w:t>comite.voile.34@gmail.com</w:t>
      </w:r>
    </w:hyperlink>
  </w:p>
  <w:p w14:paraId="06BE5105" w14:textId="77777777" w:rsidR="00D94FFA" w:rsidRPr="00137184" w:rsidRDefault="00137184" w:rsidP="00D94FFA">
    <w:pPr>
      <w:pStyle w:val="Default"/>
      <w:tabs>
        <w:tab w:val="left" w:pos="3119"/>
      </w:tabs>
      <w:ind w:left="567"/>
      <w:jc w:val="center"/>
      <w:rPr>
        <w:color w:val="0070C0"/>
        <w:sz w:val="16"/>
        <w:szCs w:val="16"/>
        <w:lang w:val="en-US"/>
      </w:rPr>
    </w:pPr>
    <w:r w:rsidRPr="00137184">
      <w:rPr>
        <w:b/>
        <w:bCs/>
        <w:color w:val="0070C0"/>
        <w:sz w:val="16"/>
        <w:szCs w:val="16"/>
        <w:lang w:val="en-US"/>
      </w:rPr>
      <w:t>Site Web: http://www.comite-voile34.fr/voile34/</w:t>
    </w:r>
  </w:p>
  <w:p w14:paraId="06BE5106" w14:textId="77777777" w:rsidR="007F13A5" w:rsidRDefault="00D94FFA" w:rsidP="00137184">
    <w:pPr>
      <w:pStyle w:val="Pieddepage"/>
      <w:tabs>
        <w:tab w:val="left" w:pos="7088"/>
      </w:tabs>
      <w:ind w:left="567"/>
      <w:jc w:val="center"/>
      <w:rPr>
        <w:rFonts w:ascii="Arial Narrow" w:hAnsi="Arial Narrow" w:cs="Cambria"/>
        <w:b/>
        <w:bCs/>
        <w:color w:val="0070C0"/>
        <w:sz w:val="16"/>
        <w:szCs w:val="16"/>
        <w:lang w:val="en-US"/>
      </w:rPr>
    </w:pPr>
    <w:r w:rsidRPr="00137184">
      <w:rPr>
        <w:rFonts w:ascii="Arial Narrow" w:hAnsi="Arial Narrow" w:cs="Cambria"/>
        <w:b/>
        <w:bCs/>
        <w:color w:val="0070C0"/>
        <w:sz w:val="16"/>
        <w:szCs w:val="16"/>
        <w:lang w:val="en-US"/>
      </w:rPr>
      <w:t xml:space="preserve">Siret : </w:t>
    </w:r>
    <w:r w:rsidR="003D5010" w:rsidRPr="00137184">
      <w:rPr>
        <w:rFonts w:ascii="Arial Narrow" w:hAnsi="Arial Narrow" w:cs="Cambria"/>
        <w:b/>
        <w:bCs/>
        <w:color w:val="0070C0"/>
        <w:sz w:val="16"/>
        <w:szCs w:val="16"/>
        <w:lang w:val="en-US"/>
      </w:rPr>
      <w:t>423 532 647 00017</w:t>
    </w:r>
    <w:r w:rsidRPr="00137184">
      <w:rPr>
        <w:rFonts w:ascii="Arial Narrow" w:hAnsi="Arial Narrow" w:cs="Cambria"/>
        <w:b/>
        <w:bCs/>
        <w:color w:val="0070C0"/>
        <w:sz w:val="16"/>
        <w:szCs w:val="16"/>
        <w:lang w:val="en-US"/>
      </w:rPr>
      <w:t xml:space="preserve">          </w:t>
    </w:r>
    <w:r w:rsidR="003D5010" w:rsidRPr="00137184">
      <w:rPr>
        <w:rFonts w:ascii="Arial Narrow" w:hAnsi="Arial Narrow" w:cs="Cambria"/>
        <w:b/>
        <w:bCs/>
        <w:color w:val="0070C0"/>
        <w:sz w:val="16"/>
        <w:szCs w:val="16"/>
        <w:lang w:val="en-US"/>
      </w:rPr>
      <w:t>APE : 926 C</w:t>
    </w:r>
  </w:p>
  <w:p w14:paraId="06BE5107" w14:textId="77777777" w:rsidR="007F13A5" w:rsidRDefault="007F13A5" w:rsidP="00D94FFA">
    <w:pPr>
      <w:pStyle w:val="Pieddepage"/>
      <w:tabs>
        <w:tab w:val="left" w:pos="7088"/>
      </w:tabs>
      <w:ind w:left="567"/>
      <w:jc w:val="center"/>
      <w:rPr>
        <w:rFonts w:ascii="Arial Narrow" w:hAnsi="Arial Narrow"/>
        <w:color w:val="0070C0"/>
        <w:lang w:val="en-US"/>
      </w:rPr>
    </w:pPr>
  </w:p>
  <w:p w14:paraId="06BE5108" w14:textId="77777777" w:rsidR="00475706" w:rsidRDefault="00475706" w:rsidP="00D94FFA">
    <w:pPr>
      <w:pStyle w:val="Pieddepage"/>
      <w:tabs>
        <w:tab w:val="left" w:pos="7088"/>
      </w:tabs>
      <w:ind w:left="567"/>
      <w:jc w:val="center"/>
      <w:rPr>
        <w:rFonts w:ascii="Arial Narrow" w:hAnsi="Arial Narrow"/>
        <w:color w:val="0070C0"/>
        <w:lang w:val="en-US"/>
      </w:rPr>
    </w:pPr>
  </w:p>
  <w:p w14:paraId="06BE5109" w14:textId="77777777" w:rsidR="00475706" w:rsidRPr="00137184" w:rsidRDefault="00475706" w:rsidP="00D94FFA">
    <w:pPr>
      <w:pStyle w:val="Pieddepage"/>
      <w:tabs>
        <w:tab w:val="left" w:pos="7088"/>
      </w:tabs>
      <w:ind w:left="567"/>
      <w:jc w:val="center"/>
      <w:rPr>
        <w:rFonts w:ascii="Arial Narrow" w:hAnsi="Arial Narrow"/>
        <w:color w:val="0070C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0D928" w14:textId="77777777" w:rsidR="00E51AB6" w:rsidRDefault="00E51AB6" w:rsidP="003D5010">
      <w:pPr>
        <w:spacing w:after="0" w:line="240" w:lineRule="auto"/>
      </w:pPr>
      <w:r>
        <w:separator/>
      </w:r>
    </w:p>
  </w:footnote>
  <w:footnote w:type="continuationSeparator" w:id="0">
    <w:p w14:paraId="006963C6" w14:textId="77777777" w:rsidR="00E51AB6" w:rsidRDefault="00E51AB6" w:rsidP="003D5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E5100" w14:textId="77777777" w:rsidR="00336DF0" w:rsidRPr="00340599" w:rsidRDefault="00A43F82" w:rsidP="00D94FFA">
    <w:pPr>
      <w:pStyle w:val="En-tte"/>
      <w:tabs>
        <w:tab w:val="clear" w:pos="4536"/>
      </w:tabs>
      <w:rPr>
        <w:rFonts w:ascii="Arial" w:hAnsi="Arial" w:cs="Arial"/>
        <w:color w:val="548DD4"/>
        <w:sz w:val="40"/>
        <w:szCs w:val="40"/>
      </w:rPr>
    </w:pPr>
    <w:r>
      <w:rPr>
        <w:rFonts w:ascii="Arial" w:hAnsi="Arial" w:cs="Arial"/>
        <w:noProof/>
        <w:color w:val="548DD4"/>
        <w:sz w:val="40"/>
        <w:szCs w:val="40"/>
      </w:rPr>
      <w:drawing>
        <wp:anchor distT="0" distB="0" distL="114300" distR="114300" simplePos="0" relativeHeight="251656704" behindDoc="1" locked="0" layoutInCell="1" allowOverlap="1" wp14:anchorId="06BE510A" wp14:editId="06BE510B">
          <wp:simplePos x="0" y="0"/>
          <wp:positionH relativeFrom="margin">
            <wp:align>center</wp:align>
          </wp:positionH>
          <wp:positionV relativeFrom="paragraph">
            <wp:posOffset>-200660</wp:posOffset>
          </wp:positionV>
          <wp:extent cx="3358515" cy="596900"/>
          <wp:effectExtent l="0" t="0" r="0" b="0"/>
          <wp:wrapTight wrapText="bothSides">
            <wp:wrapPolygon edited="0">
              <wp:start x="6126" y="689"/>
              <wp:lineTo x="2573" y="4826"/>
              <wp:lineTo x="858" y="8272"/>
              <wp:lineTo x="613" y="17923"/>
              <wp:lineTo x="980" y="18613"/>
              <wp:lineTo x="5268" y="18613"/>
              <wp:lineTo x="13232" y="18613"/>
              <wp:lineTo x="21196" y="18613"/>
              <wp:lineTo x="21563" y="17234"/>
              <wp:lineTo x="20706" y="11719"/>
              <wp:lineTo x="21073" y="6204"/>
              <wp:lineTo x="18745" y="4826"/>
              <wp:lineTo x="6861" y="689"/>
              <wp:lineTo x="6126" y="689"/>
            </wp:wrapPolygon>
          </wp:wrapTight>
          <wp:docPr id="3" name="Image 3" descr="logocdv3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logocdv34c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59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854A10E6"/>
    <w:lvl w:ilvl="0">
      <w:numFmt w:val="bullet"/>
      <w:lvlText w:val="*"/>
      <w:lvlJc w:val="left"/>
    </w:lvl>
  </w:abstractNum>
  <w:abstractNum w:abstractNumId="1" w15:restartNumberingAfterBreak="0">
    <w:nsid w:val="1C180860"/>
    <w:multiLevelType w:val="hybridMultilevel"/>
    <w:tmpl w:val="6B56348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B4495"/>
    <w:multiLevelType w:val="hybridMultilevel"/>
    <w:tmpl w:val="8F8C71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D3E7F"/>
    <w:multiLevelType w:val="hybridMultilevel"/>
    <w:tmpl w:val="84D699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25FFA"/>
    <w:multiLevelType w:val="hybridMultilevel"/>
    <w:tmpl w:val="DBA4C5CA"/>
    <w:lvl w:ilvl="0" w:tplc="83586C7A">
      <w:numFmt w:val="bullet"/>
      <w:lvlText w:val="-"/>
      <w:lvlJc w:val="left"/>
      <w:pPr>
        <w:ind w:left="501" w:hanging="360"/>
      </w:pPr>
      <w:rPr>
        <w:rFonts w:ascii="Century" w:eastAsia="Calibri" w:hAnsi="Centur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52066D56"/>
    <w:multiLevelType w:val="hybridMultilevel"/>
    <w:tmpl w:val="88DCBF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F2A67"/>
    <w:multiLevelType w:val="hybridMultilevel"/>
    <w:tmpl w:val="BC22E6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D1A27"/>
    <w:multiLevelType w:val="hybridMultilevel"/>
    <w:tmpl w:val="DC3A5EBA"/>
    <w:lvl w:ilvl="0" w:tplc="040C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447284794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349262770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3" w16cid:durableId="165248893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4" w16cid:durableId="1099453219">
    <w:abstractNumId w:val="2"/>
  </w:num>
  <w:num w:numId="5" w16cid:durableId="729694130">
    <w:abstractNumId w:val="4"/>
  </w:num>
  <w:num w:numId="6" w16cid:durableId="91514113">
    <w:abstractNumId w:val="5"/>
  </w:num>
  <w:num w:numId="7" w16cid:durableId="41565106">
    <w:abstractNumId w:val="1"/>
  </w:num>
  <w:num w:numId="8" w16cid:durableId="1666204120">
    <w:abstractNumId w:val="6"/>
  </w:num>
  <w:num w:numId="9" w16cid:durableId="447042310">
    <w:abstractNumId w:val="7"/>
  </w:num>
  <w:num w:numId="10" w16cid:durableId="6647432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isplayBackgroundShape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AF1"/>
    <w:rsid w:val="00007717"/>
    <w:rsid w:val="00034A4C"/>
    <w:rsid w:val="00045C20"/>
    <w:rsid w:val="0005445C"/>
    <w:rsid w:val="000666BA"/>
    <w:rsid w:val="0007619F"/>
    <w:rsid w:val="000A02D7"/>
    <w:rsid w:val="000A5F9A"/>
    <w:rsid w:val="000C03BE"/>
    <w:rsid w:val="000F078B"/>
    <w:rsid w:val="000F0E5D"/>
    <w:rsid w:val="000F540C"/>
    <w:rsid w:val="00100C07"/>
    <w:rsid w:val="001122CA"/>
    <w:rsid w:val="00114CA4"/>
    <w:rsid w:val="001170C8"/>
    <w:rsid w:val="00117750"/>
    <w:rsid w:val="00131F71"/>
    <w:rsid w:val="00137184"/>
    <w:rsid w:val="001441F8"/>
    <w:rsid w:val="00162648"/>
    <w:rsid w:val="00174BFA"/>
    <w:rsid w:val="001A318D"/>
    <w:rsid w:val="001C0225"/>
    <w:rsid w:val="001C6EF3"/>
    <w:rsid w:val="001D17C7"/>
    <w:rsid w:val="001D31FF"/>
    <w:rsid w:val="001D4003"/>
    <w:rsid w:val="001D465D"/>
    <w:rsid w:val="00220A76"/>
    <w:rsid w:val="00231EAD"/>
    <w:rsid w:val="00236F28"/>
    <w:rsid w:val="002460A7"/>
    <w:rsid w:val="00254222"/>
    <w:rsid w:val="00275756"/>
    <w:rsid w:val="002A40FD"/>
    <w:rsid w:val="002C0E2A"/>
    <w:rsid w:val="002C4A71"/>
    <w:rsid w:val="002D30BA"/>
    <w:rsid w:val="002F1F40"/>
    <w:rsid w:val="002F534C"/>
    <w:rsid w:val="0031103E"/>
    <w:rsid w:val="00311E43"/>
    <w:rsid w:val="00313D03"/>
    <w:rsid w:val="00336DF0"/>
    <w:rsid w:val="00340599"/>
    <w:rsid w:val="003507B5"/>
    <w:rsid w:val="003633F9"/>
    <w:rsid w:val="00381365"/>
    <w:rsid w:val="0038325D"/>
    <w:rsid w:val="00394028"/>
    <w:rsid w:val="003B0696"/>
    <w:rsid w:val="003C2FC5"/>
    <w:rsid w:val="003D32D1"/>
    <w:rsid w:val="003D5010"/>
    <w:rsid w:val="003F48B2"/>
    <w:rsid w:val="004114A5"/>
    <w:rsid w:val="00464BB2"/>
    <w:rsid w:val="00475706"/>
    <w:rsid w:val="004A135F"/>
    <w:rsid w:val="004B0122"/>
    <w:rsid w:val="004B3386"/>
    <w:rsid w:val="004B3C9B"/>
    <w:rsid w:val="004C0DC0"/>
    <w:rsid w:val="004D5A4C"/>
    <w:rsid w:val="004D6C9B"/>
    <w:rsid w:val="004E78E1"/>
    <w:rsid w:val="004F004E"/>
    <w:rsid w:val="004F2725"/>
    <w:rsid w:val="00510A94"/>
    <w:rsid w:val="00513D9D"/>
    <w:rsid w:val="00523042"/>
    <w:rsid w:val="00530ABB"/>
    <w:rsid w:val="00537767"/>
    <w:rsid w:val="00540E7F"/>
    <w:rsid w:val="00541585"/>
    <w:rsid w:val="00543BE2"/>
    <w:rsid w:val="00563514"/>
    <w:rsid w:val="00564D2E"/>
    <w:rsid w:val="00567506"/>
    <w:rsid w:val="00574A3E"/>
    <w:rsid w:val="00574BFE"/>
    <w:rsid w:val="005779D1"/>
    <w:rsid w:val="00584E5E"/>
    <w:rsid w:val="00585139"/>
    <w:rsid w:val="0058648A"/>
    <w:rsid w:val="00593066"/>
    <w:rsid w:val="005A2A83"/>
    <w:rsid w:val="005A6811"/>
    <w:rsid w:val="005B607A"/>
    <w:rsid w:val="005C1F80"/>
    <w:rsid w:val="005D2081"/>
    <w:rsid w:val="005D6AE5"/>
    <w:rsid w:val="005D7E1F"/>
    <w:rsid w:val="005E4C47"/>
    <w:rsid w:val="00626E4C"/>
    <w:rsid w:val="00630632"/>
    <w:rsid w:val="006344E4"/>
    <w:rsid w:val="00637E34"/>
    <w:rsid w:val="00641A5A"/>
    <w:rsid w:val="0066064D"/>
    <w:rsid w:val="00662109"/>
    <w:rsid w:val="00673F8A"/>
    <w:rsid w:val="00684E0D"/>
    <w:rsid w:val="006A6E06"/>
    <w:rsid w:val="006C62FF"/>
    <w:rsid w:val="006D21C2"/>
    <w:rsid w:val="006D301F"/>
    <w:rsid w:val="006D39EF"/>
    <w:rsid w:val="006E1FAE"/>
    <w:rsid w:val="00723E89"/>
    <w:rsid w:val="00724513"/>
    <w:rsid w:val="00724676"/>
    <w:rsid w:val="007273E9"/>
    <w:rsid w:val="00746551"/>
    <w:rsid w:val="00756661"/>
    <w:rsid w:val="00756F00"/>
    <w:rsid w:val="00770B43"/>
    <w:rsid w:val="00777FE8"/>
    <w:rsid w:val="00784091"/>
    <w:rsid w:val="007932FB"/>
    <w:rsid w:val="007A3306"/>
    <w:rsid w:val="007B1AF1"/>
    <w:rsid w:val="007C0782"/>
    <w:rsid w:val="007F13A5"/>
    <w:rsid w:val="007F3841"/>
    <w:rsid w:val="007F478C"/>
    <w:rsid w:val="00805364"/>
    <w:rsid w:val="00807687"/>
    <w:rsid w:val="00817C3D"/>
    <w:rsid w:val="00820EB7"/>
    <w:rsid w:val="00831CBD"/>
    <w:rsid w:val="0083598C"/>
    <w:rsid w:val="00863F0F"/>
    <w:rsid w:val="008678A4"/>
    <w:rsid w:val="00872E41"/>
    <w:rsid w:val="00894E9D"/>
    <w:rsid w:val="008A2B33"/>
    <w:rsid w:val="008A67F3"/>
    <w:rsid w:val="008F2F0F"/>
    <w:rsid w:val="008F6ABD"/>
    <w:rsid w:val="00905ADF"/>
    <w:rsid w:val="00916FC6"/>
    <w:rsid w:val="009301E8"/>
    <w:rsid w:val="00931A4E"/>
    <w:rsid w:val="0094239F"/>
    <w:rsid w:val="00960F92"/>
    <w:rsid w:val="00980A25"/>
    <w:rsid w:val="00985509"/>
    <w:rsid w:val="009A2A0E"/>
    <w:rsid w:val="009A64F5"/>
    <w:rsid w:val="009B47AE"/>
    <w:rsid w:val="009B7DB7"/>
    <w:rsid w:val="009E34E3"/>
    <w:rsid w:val="009F4DDF"/>
    <w:rsid w:val="00A05615"/>
    <w:rsid w:val="00A24233"/>
    <w:rsid w:val="00A36E8F"/>
    <w:rsid w:val="00A417DA"/>
    <w:rsid w:val="00A43F82"/>
    <w:rsid w:val="00A50758"/>
    <w:rsid w:val="00A64AFA"/>
    <w:rsid w:val="00A91DAB"/>
    <w:rsid w:val="00A93C66"/>
    <w:rsid w:val="00AA26FF"/>
    <w:rsid w:val="00AA32D8"/>
    <w:rsid w:val="00AB25D9"/>
    <w:rsid w:val="00AC11E3"/>
    <w:rsid w:val="00AC7F3E"/>
    <w:rsid w:val="00AF1D6A"/>
    <w:rsid w:val="00B10E29"/>
    <w:rsid w:val="00B128BE"/>
    <w:rsid w:val="00B17C3C"/>
    <w:rsid w:val="00B4348C"/>
    <w:rsid w:val="00B47111"/>
    <w:rsid w:val="00B76066"/>
    <w:rsid w:val="00B83D29"/>
    <w:rsid w:val="00BB3B3F"/>
    <w:rsid w:val="00BC1B2B"/>
    <w:rsid w:val="00BC6014"/>
    <w:rsid w:val="00C02207"/>
    <w:rsid w:val="00C12789"/>
    <w:rsid w:val="00C1609B"/>
    <w:rsid w:val="00C521ED"/>
    <w:rsid w:val="00C55DB7"/>
    <w:rsid w:val="00C65386"/>
    <w:rsid w:val="00C66432"/>
    <w:rsid w:val="00CB0B33"/>
    <w:rsid w:val="00CB4CDF"/>
    <w:rsid w:val="00CC2275"/>
    <w:rsid w:val="00CD291A"/>
    <w:rsid w:val="00CE677D"/>
    <w:rsid w:val="00D0171E"/>
    <w:rsid w:val="00D106AA"/>
    <w:rsid w:val="00D32322"/>
    <w:rsid w:val="00D328A5"/>
    <w:rsid w:val="00D440F5"/>
    <w:rsid w:val="00D52B49"/>
    <w:rsid w:val="00D94FFA"/>
    <w:rsid w:val="00D97FF7"/>
    <w:rsid w:val="00DB41C1"/>
    <w:rsid w:val="00DB7BF1"/>
    <w:rsid w:val="00DC2D0D"/>
    <w:rsid w:val="00DC5C4F"/>
    <w:rsid w:val="00DD2C9B"/>
    <w:rsid w:val="00E24CE7"/>
    <w:rsid w:val="00E37797"/>
    <w:rsid w:val="00E51AB6"/>
    <w:rsid w:val="00EB6994"/>
    <w:rsid w:val="00EB7B13"/>
    <w:rsid w:val="00EC02B0"/>
    <w:rsid w:val="00EF79B8"/>
    <w:rsid w:val="00F10360"/>
    <w:rsid w:val="00F106ED"/>
    <w:rsid w:val="00F33595"/>
    <w:rsid w:val="00F4109F"/>
    <w:rsid w:val="00F47E46"/>
    <w:rsid w:val="00F523EB"/>
    <w:rsid w:val="00F576E8"/>
    <w:rsid w:val="00F65F83"/>
    <w:rsid w:val="00F6777A"/>
    <w:rsid w:val="00F739D6"/>
    <w:rsid w:val="00F80AFC"/>
    <w:rsid w:val="00F8411F"/>
    <w:rsid w:val="00F91C0F"/>
    <w:rsid w:val="00FA0F9B"/>
    <w:rsid w:val="00FA1A5D"/>
    <w:rsid w:val="00FA5DB4"/>
    <w:rsid w:val="00FD11F6"/>
    <w:rsid w:val="00FD2D37"/>
    <w:rsid w:val="00FD2E09"/>
    <w:rsid w:val="00FD51A1"/>
    <w:rsid w:val="00FE3BB3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BE50EB"/>
  <w15:docId w15:val="{60C03815-F983-4506-897A-A89059DD8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C66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3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3D9D"/>
  </w:style>
  <w:style w:type="paragraph" w:styleId="Pieddepage">
    <w:name w:val="footer"/>
    <w:basedOn w:val="Normal"/>
    <w:link w:val="PieddepageCar"/>
    <w:uiPriority w:val="99"/>
    <w:unhideWhenUsed/>
    <w:rsid w:val="003D5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5010"/>
  </w:style>
  <w:style w:type="paragraph" w:customStyle="1" w:styleId="Default">
    <w:name w:val="Default"/>
    <w:rsid w:val="003D50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B69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53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37184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81365"/>
    <w:rPr>
      <w:color w:val="808080"/>
    </w:rPr>
  </w:style>
  <w:style w:type="character" w:customStyle="1" w:styleId="Style1">
    <w:name w:val="Style1"/>
    <w:basedOn w:val="Policepardfaut"/>
    <w:uiPriority w:val="1"/>
    <w:rsid w:val="00394028"/>
    <w:rPr>
      <w:rFonts w:ascii="Times New Roman" w:hAnsi="Times New Roman"/>
      <w:b/>
      <w:caps/>
      <w:sz w:val="24"/>
    </w:rPr>
  </w:style>
  <w:style w:type="character" w:customStyle="1" w:styleId="Style2">
    <w:name w:val="Style2"/>
    <w:basedOn w:val="Policepardfaut"/>
    <w:uiPriority w:val="1"/>
    <w:rsid w:val="00662109"/>
    <w:rPr>
      <w:rFonts w:ascii="Times New Roman" w:hAnsi="Times New Roman"/>
      <w:smallCaps/>
      <w:sz w:val="24"/>
    </w:rPr>
  </w:style>
  <w:style w:type="character" w:styleId="Accentuation">
    <w:name w:val="Emphasis"/>
    <w:basedOn w:val="Policepardfaut"/>
    <w:uiPriority w:val="20"/>
    <w:qFormat/>
    <w:rsid w:val="00F410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ite.voile.34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ite.voile.34@gmail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J\OneDrive\Documents%20Voile\CDV34\Organisation_Secretariat\LettreEnTeteCompletCDV3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image" Target="../media/image4.wmf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DEE864FCB614FE0AC14562084BB6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3BF0A3-2E77-40A8-8DD4-390CA839768A}"/>
      </w:docPartPr>
      <w:docPartBody>
        <w:p w:rsidR="00724114" w:rsidRDefault="00C04495" w:rsidP="00C04495">
          <w:pPr>
            <w:pStyle w:val="0DEE864FCB614FE0AC14562084BB610015"/>
          </w:pPr>
          <w:r>
            <w:rPr>
              <w:rStyle w:val="Textedelespacerserv"/>
            </w:rPr>
            <w:t>Cliquez ici pour taper votre nom</w:t>
          </w:r>
          <w:r w:rsidRPr="00C65F1E">
            <w:rPr>
              <w:rStyle w:val="Textedelespacerserv"/>
            </w:rPr>
            <w:t>.</w:t>
          </w:r>
        </w:p>
      </w:docPartBody>
    </w:docPart>
    <w:docPart>
      <w:docPartPr>
        <w:name w:val="A3AFEA218FDE46738117F9381E124D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A7486A-9C02-4C5E-B6AE-8581531BFFD2}"/>
      </w:docPartPr>
      <w:docPartBody>
        <w:p w:rsidR="00724114" w:rsidRDefault="00C04495" w:rsidP="00C04495">
          <w:pPr>
            <w:pStyle w:val="A3AFEA218FDE46738117F9381E124D6D15"/>
          </w:pPr>
          <w:r>
            <w:rPr>
              <w:rStyle w:val="Textedelespacerserv"/>
            </w:rPr>
            <w:t>Cliquez ici pour taper votre prénom</w:t>
          </w:r>
          <w:r w:rsidRPr="00C65F1E">
            <w:rPr>
              <w:rStyle w:val="Textedelespacerserv"/>
            </w:rPr>
            <w:t>.</w:t>
          </w:r>
        </w:p>
      </w:docPartBody>
    </w:docPart>
    <w:docPart>
      <w:docPartPr>
        <w:name w:val="AB35B12AD621429F9B97A9A260B1CE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5AF744-7FA0-4324-9245-A9295EE49D36}"/>
      </w:docPartPr>
      <w:docPartBody>
        <w:p w:rsidR="003246C8" w:rsidRDefault="00C04495" w:rsidP="00C04495">
          <w:pPr>
            <w:pStyle w:val="AB35B12AD621429F9B97A9A260B1CEE214"/>
          </w:pPr>
          <w:r>
            <w:rPr>
              <w:rStyle w:val="Textedelespacerserv"/>
            </w:rPr>
            <w:t>Cliquez ici pour taper son sigle</w:t>
          </w:r>
          <w:r w:rsidRPr="001644DA">
            <w:rPr>
              <w:rStyle w:val="Textedelespacerserv"/>
            </w:rPr>
            <w:t>.</w:t>
          </w:r>
        </w:p>
      </w:docPartBody>
    </w:docPart>
    <w:docPart>
      <w:docPartPr>
        <w:name w:val="07D4308EC8E842C892964B6589CBEF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ED4D16-D764-4169-A4DF-588FA59D8344}"/>
      </w:docPartPr>
      <w:docPartBody>
        <w:p w:rsidR="003246C8" w:rsidRDefault="00C04495" w:rsidP="00C04495">
          <w:pPr>
            <w:pStyle w:val="07D4308EC8E842C892964B6589CBEFAA14"/>
          </w:pPr>
          <w:r w:rsidRPr="001644DA">
            <w:rPr>
              <w:rStyle w:val="Textedelespacerserv"/>
            </w:rPr>
            <w:t xml:space="preserve">Cliquez ici </w:t>
          </w:r>
          <w:r>
            <w:rPr>
              <w:rStyle w:val="Textedelespacerserv"/>
            </w:rPr>
            <w:t>pour entrer votre</w:t>
          </w:r>
          <w:r w:rsidRPr="001644DA">
            <w:rPr>
              <w:rStyle w:val="Textedelespacerserv"/>
            </w:rPr>
            <w:t xml:space="preserve"> date.</w:t>
          </w:r>
        </w:p>
      </w:docPartBody>
    </w:docPart>
    <w:docPart>
      <w:docPartPr>
        <w:name w:val="9DACF2D4E0204036B5360D9B9304A9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0D49D2-8C52-49D3-9469-12AE2E7AD50D}"/>
      </w:docPartPr>
      <w:docPartBody>
        <w:p w:rsidR="003246C8" w:rsidRDefault="00C04495" w:rsidP="00C04495">
          <w:pPr>
            <w:pStyle w:val="9DACF2D4E0204036B5360D9B9304A95C14"/>
          </w:pPr>
          <w:r>
            <w:rPr>
              <w:rStyle w:val="Textedelespacerserv"/>
            </w:rPr>
            <w:t>Cliquez ici pour taper votre N°</w:t>
          </w:r>
          <w:r w:rsidRPr="001644DA">
            <w:rPr>
              <w:rStyle w:val="Textedelespacerserv"/>
            </w:rPr>
            <w:t>.</w:t>
          </w:r>
        </w:p>
      </w:docPartBody>
    </w:docPart>
    <w:docPart>
      <w:docPartPr>
        <w:name w:val="062B52250F7E45C78186ACEE302CA1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C5D586-AAC1-4BCE-9CC8-458543A76D57}"/>
      </w:docPartPr>
      <w:docPartBody>
        <w:p w:rsidR="003246C8" w:rsidRDefault="00C04495" w:rsidP="00C04495">
          <w:pPr>
            <w:pStyle w:val="062B52250F7E45C78186ACEE302CA16214"/>
          </w:pPr>
          <w:r>
            <w:rPr>
              <w:rStyle w:val="Textedelespacerserv"/>
            </w:rPr>
            <w:t>Cliquez ici pour taper votre @</w:t>
          </w:r>
          <w:r w:rsidRPr="001644DA">
            <w:rPr>
              <w:rStyle w:val="Textedelespacerserv"/>
            </w:rPr>
            <w:t>.</w:t>
          </w:r>
        </w:p>
      </w:docPartBody>
    </w:docPart>
    <w:docPart>
      <w:docPartPr>
        <w:name w:val="CF77B08AD41948FBA26FF747516A3B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A85FF9-E758-4983-AD0A-3A6819E6927B}"/>
      </w:docPartPr>
      <w:docPartBody>
        <w:p w:rsidR="00EB1A73" w:rsidRDefault="00EB1A73" w:rsidP="00EB1A73">
          <w:pPr>
            <w:pStyle w:val="CF77B08AD41948FBA26FF747516A3BDF3"/>
          </w:pPr>
          <w:r w:rsidRPr="00C92E28">
            <w:rPr>
              <w:rStyle w:val="Textedelespacerserv"/>
            </w:rPr>
            <w:t>Choisiss</w:t>
          </w:r>
          <w:r w:rsidR="00C04495">
            <w:rPr>
              <w:rStyle w:val="Textedelespacerserv"/>
              <w:noProof/>
            </w:rPr>
            <w:drawing>
              <wp:inline distT="0" distB="0" distL="0" distR="0">
                <wp:extent cx="914400" cy="233045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92E28">
            <w:rPr>
              <w:rStyle w:val="Textedelespacerserv"/>
            </w:rPr>
            <w:t>ez un élément.</w:t>
          </w:r>
        </w:p>
      </w:docPartBody>
    </w:docPart>
    <w:docPart>
      <w:docPartPr>
        <w:name w:val="154C950976FA4618BEA1D810D0EAEF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24DC7D-8CEB-4107-8291-497B6D70BD17}"/>
      </w:docPartPr>
      <w:docPartBody>
        <w:p w:rsidR="00957249" w:rsidRDefault="00C04495" w:rsidP="00C04495">
          <w:pPr>
            <w:pStyle w:val="154C950976FA4618BEA1D810D0EAEF179"/>
          </w:pPr>
          <w:r>
            <w:rPr>
              <w:rStyle w:val="Textedelespacerserv"/>
            </w:rPr>
            <w:t>Choisissez OUI ou NON</w:t>
          </w:r>
          <w:r w:rsidRPr="00C92E28">
            <w:rPr>
              <w:rStyle w:val="Textedelespacerserv"/>
            </w:rPr>
            <w:t>.</w:t>
          </w:r>
        </w:p>
      </w:docPartBody>
    </w:docPart>
    <w:docPart>
      <w:docPartPr>
        <w:name w:val="A2AFB27BB1F24610B730833CBF01E6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7B5B12-C514-4705-B89B-24B20597A7CD}"/>
      </w:docPartPr>
      <w:docPartBody>
        <w:p w:rsidR="00957249" w:rsidRDefault="00C04495" w:rsidP="00C04495">
          <w:pPr>
            <w:pStyle w:val="A2AFB27BB1F24610B730833CBF01E6A26"/>
          </w:pPr>
          <w:r>
            <w:rPr>
              <w:rStyle w:val="Textedelespacerserv"/>
            </w:rPr>
            <w:t>Choisissez OUI ou NON</w:t>
          </w:r>
          <w:r w:rsidRPr="00C92E28">
            <w:rPr>
              <w:rStyle w:val="Textedelespacerserv"/>
            </w:rPr>
            <w:t>.</w:t>
          </w:r>
        </w:p>
      </w:docPartBody>
    </w:docPart>
    <w:docPart>
      <w:docPartPr>
        <w:name w:val="FF9A75D9F8234E81BB7C0E8722AAF4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55776B-7A8A-443B-895E-0A4CFE389360}"/>
      </w:docPartPr>
      <w:docPartBody>
        <w:p w:rsidR="00957249" w:rsidRDefault="00C04495" w:rsidP="00C04495">
          <w:pPr>
            <w:pStyle w:val="FF9A75D9F8234E81BB7C0E8722AAF46F5"/>
          </w:pPr>
          <w:r>
            <w:rPr>
              <w:rStyle w:val="Textedelespacerserv"/>
            </w:rPr>
            <w:t>Cliquez ici pour taper vos disponibilités : Vendredi, Samedi, Dimanche et plages horaires</w:t>
          </w:r>
          <w:r w:rsidRPr="00C92E28">
            <w:rPr>
              <w:rStyle w:val="Textedelespacerserv"/>
            </w:rPr>
            <w:t>.</w:t>
          </w:r>
        </w:p>
      </w:docPartBody>
    </w:docPart>
    <w:docPart>
      <w:docPartPr>
        <w:name w:val="29EA0776C3AC4DD8A68C9D1A308481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12BF34-3D0E-4BE7-915D-BB144D1B8308}"/>
      </w:docPartPr>
      <w:docPartBody>
        <w:p w:rsidR="00264BBA" w:rsidRDefault="00C04495" w:rsidP="00C04495">
          <w:pPr>
            <w:pStyle w:val="29EA0776C3AC4DD8A68C9D1A3084818F2"/>
          </w:pPr>
          <w:r>
            <w:rPr>
              <w:rStyle w:val="Textedelespacerserv"/>
            </w:rPr>
            <w:t>Cliquez ici pour exprimer vos souhaits concernant votre participation à l'organisation de la manifestation</w:t>
          </w:r>
          <w:r w:rsidRPr="00FC5667">
            <w:rPr>
              <w:rStyle w:val="Textedelespacerserv"/>
            </w:rPr>
            <w:t>.</w:t>
          </w:r>
          <w:r>
            <w:rPr>
              <w:rStyle w:val="Textedelespacerserv"/>
            </w:rPr>
            <w:t xml:space="preserve"> Préférence : poste à terre ou sur l'eau…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B29"/>
    <w:rsid w:val="00264BBA"/>
    <w:rsid w:val="003246C8"/>
    <w:rsid w:val="003D4558"/>
    <w:rsid w:val="004700AB"/>
    <w:rsid w:val="004A432C"/>
    <w:rsid w:val="00512F20"/>
    <w:rsid w:val="00532B29"/>
    <w:rsid w:val="00724114"/>
    <w:rsid w:val="00727B73"/>
    <w:rsid w:val="00872E41"/>
    <w:rsid w:val="00957249"/>
    <w:rsid w:val="00A6414C"/>
    <w:rsid w:val="00C04495"/>
    <w:rsid w:val="00EB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5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04495"/>
    <w:rPr>
      <w:color w:val="808080"/>
    </w:rPr>
  </w:style>
  <w:style w:type="paragraph" w:customStyle="1" w:styleId="CF77B08AD41948FBA26FF747516A3BDF3">
    <w:name w:val="CF77B08AD41948FBA26FF747516A3BDF3"/>
    <w:rsid w:val="00EB1A73"/>
    <w:rPr>
      <w:rFonts w:ascii="Calibri" w:eastAsia="Times New Roman" w:hAnsi="Calibri" w:cs="Times New Roman"/>
    </w:rPr>
  </w:style>
  <w:style w:type="paragraph" w:customStyle="1" w:styleId="0DEE864FCB614FE0AC14562084BB610015">
    <w:name w:val="0DEE864FCB614FE0AC14562084BB610015"/>
    <w:rsid w:val="00C04495"/>
    <w:rPr>
      <w:rFonts w:ascii="Calibri" w:eastAsia="Times New Roman" w:hAnsi="Calibri" w:cs="Times New Roman"/>
    </w:rPr>
  </w:style>
  <w:style w:type="paragraph" w:customStyle="1" w:styleId="AB35B12AD621429F9B97A9A260B1CEE214">
    <w:name w:val="AB35B12AD621429F9B97A9A260B1CEE214"/>
    <w:rsid w:val="00C04495"/>
    <w:rPr>
      <w:rFonts w:ascii="Calibri" w:eastAsia="Times New Roman" w:hAnsi="Calibri" w:cs="Times New Roman"/>
    </w:rPr>
  </w:style>
  <w:style w:type="paragraph" w:customStyle="1" w:styleId="A3AFEA218FDE46738117F9381E124D6D15">
    <w:name w:val="A3AFEA218FDE46738117F9381E124D6D15"/>
    <w:rsid w:val="00C04495"/>
    <w:rPr>
      <w:rFonts w:ascii="Calibri" w:eastAsia="Times New Roman" w:hAnsi="Calibri" w:cs="Times New Roman"/>
    </w:rPr>
  </w:style>
  <w:style w:type="paragraph" w:customStyle="1" w:styleId="07D4308EC8E842C892964B6589CBEFAA14">
    <w:name w:val="07D4308EC8E842C892964B6589CBEFAA14"/>
    <w:rsid w:val="00C04495"/>
    <w:rPr>
      <w:rFonts w:ascii="Calibri" w:eastAsia="Times New Roman" w:hAnsi="Calibri" w:cs="Times New Roman"/>
    </w:rPr>
  </w:style>
  <w:style w:type="paragraph" w:customStyle="1" w:styleId="9DACF2D4E0204036B5360D9B9304A95C14">
    <w:name w:val="9DACF2D4E0204036B5360D9B9304A95C14"/>
    <w:rsid w:val="00C04495"/>
    <w:rPr>
      <w:rFonts w:ascii="Calibri" w:eastAsia="Times New Roman" w:hAnsi="Calibri" w:cs="Times New Roman"/>
    </w:rPr>
  </w:style>
  <w:style w:type="paragraph" w:customStyle="1" w:styleId="062B52250F7E45C78186ACEE302CA16214">
    <w:name w:val="062B52250F7E45C78186ACEE302CA16214"/>
    <w:rsid w:val="00C04495"/>
    <w:rPr>
      <w:rFonts w:ascii="Calibri" w:eastAsia="Times New Roman" w:hAnsi="Calibri" w:cs="Times New Roman"/>
    </w:rPr>
  </w:style>
  <w:style w:type="paragraph" w:customStyle="1" w:styleId="154C950976FA4618BEA1D810D0EAEF179">
    <w:name w:val="154C950976FA4618BEA1D810D0EAEF179"/>
    <w:rsid w:val="00C04495"/>
    <w:rPr>
      <w:rFonts w:ascii="Calibri" w:eastAsia="Times New Roman" w:hAnsi="Calibri" w:cs="Times New Roman"/>
    </w:rPr>
  </w:style>
  <w:style w:type="paragraph" w:customStyle="1" w:styleId="A2AFB27BB1F24610B730833CBF01E6A26">
    <w:name w:val="A2AFB27BB1F24610B730833CBF01E6A26"/>
    <w:rsid w:val="00C04495"/>
    <w:rPr>
      <w:rFonts w:ascii="Calibri" w:eastAsia="Times New Roman" w:hAnsi="Calibri" w:cs="Times New Roman"/>
    </w:rPr>
  </w:style>
  <w:style w:type="paragraph" w:customStyle="1" w:styleId="FF9A75D9F8234E81BB7C0E8722AAF46F5">
    <w:name w:val="FF9A75D9F8234E81BB7C0E8722AAF46F5"/>
    <w:rsid w:val="00C04495"/>
    <w:rPr>
      <w:rFonts w:ascii="Calibri" w:eastAsia="Times New Roman" w:hAnsi="Calibri" w:cs="Times New Roman"/>
    </w:rPr>
  </w:style>
  <w:style w:type="paragraph" w:customStyle="1" w:styleId="29EA0776C3AC4DD8A68C9D1A3084818F2">
    <w:name w:val="29EA0776C3AC4DD8A68C9D1A3084818F2"/>
    <w:rsid w:val="00C04495"/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3BC16-F613-4302-8AE7-B0E78885D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LettreEnTeteCompletCDV34.dotx</Template>
  <TotalTime>0</TotalTime>
  <Pages>1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JPJ</dc:creator>
  <cp:lastModifiedBy>Jean-Paul JACQUES</cp:lastModifiedBy>
  <cp:revision>2</cp:revision>
  <cp:lastPrinted>2018-02-28T10:22:00Z</cp:lastPrinted>
  <dcterms:created xsi:type="dcterms:W3CDTF">2026-06-11T09:52:00Z</dcterms:created>
  <dcterms:modified xsi:type="dcterms:W3CDTF">2026-06-11T09:52:00Z</dcterms:modified>
</cp:coreProperties>
</file>